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020F8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3A327" w14:textId="77777777" w:rsidR="0097487B" w:rsidRDefault="0097487B" w:rsidP="007865A7">
      <w:r>
        <w:separator/>
      </w:r>
    </w:p>
  </w:endnote>
  <w:endnote w:type="continuationSeparator" w:id="0">
    <w:p w14:paraId="12511D86" w14:textId="77777777" w:rsidR="0097487B" w:rsidRDefault="0097487B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0784B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C93F2C">
      <w:rPr>
        <w:noProof/>
      </w:rPr>
      <w:t>Thursday, 22 May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B4202" w14:textId="77777777" w:rsidR="0097487B" w:rsidRDefault="0097487B" w:rsidP="007865A7">
      <w:r>
        <w:separator/>
      </w:r>
    </w:p>
  </w:footnote>
  <w:footnote w:type="continuationSeparator" w:id="0">
    <w:p w14:paraId="26DA02DA" w14:textId="77777777" w:rsidR="0097487B" w:rsidRDefault="0097487B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C37B6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2BD3E363" wp14:editId="2F32901D">
          <wp:extent cx="747632" cy="381445"/>
          <wp:effectExtent l="0" t="0" r="0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632" cy="381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F2C"/>
    <w:rsid w:val="00055AC5"/>
    <w:rsid w:val="00066A9C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B04A8"/>
    <w:rsid w:val="002E3D0E"/>
    <w:rsid w:val="002E76CB"/>
    <w:rsid w:val="005D51AB"/>
    <w:rsid w:val="00622965"/>
    <w:rsid w:val="006263D3"/>
    <w:rsid w:val="006549EE"/>
    <w:rsid w:val="006B227B"/>
    <w:rsid w:val="0071406C"/>
    <w:rsid w:val="007865A7"/>
    <w:rsid w:val="007D19C4"/>
    <w:rsid w:val="0081736A"/>
    <w:rsid w:val="00831BCD"/>
    <w:rsid w:val="00833BC6"/>
    <w:rsid w:val="008850A1"/>
    <w:rsid w:val="008A0A52"/>
    <w:rsid w:val="009073DD"/>
    <w:rsid w:val="0097487B"/>
    <w:rsid w:val="0098197E"/>
    <w:rsid w:val="009E0EC9"/>
    <w:rsid w:val="00AA40EA"/>
    <w:rsid w:val="00B5529E"/>
    <w:rsid w:val="00B73619"/>
    <w:rsid w:val="00C24461"/>
    <w:rsid w:val="00C4354B"/>
    <w:rsid w:val="00C56FF2"/>
    <w:rsid w:val="00C624A7"/>
    <w:rsid w:val="00C73B0D"/>
    <w:rsid w:val="00C93F2C"/>
    <w:rsid w:val="00CA25C1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288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bb09b-a618-464e-b10e-1b214a3cbb24" xsi:nil="true"/>
    <lcf76f155ced4ddcb4097134ff3c332f xmlns="08be81a3-3e25-4404-9c41-f6fc002eb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EB6E959DD424E9334176C0AE68602" ma:contentTypeVersion="10" ma:contentTypeDescription="Create a new document." ma:contentTypeScope="" ma:versionID="263b879e0546e44915a5e5909e95efd9">
  <xsd:schema xmlns:xsd="http://www.w3.org/2001/XMLSchema" xmlns:xs="http://www.w3.org/2001/XMLSchema" xmlns:p="http://schemas.microsoft.com/office/2006/metadata/properties" xmlns:ns2="08be81a3-3e25-4404-9c41-f6fc002ebf35" xmlns:ns3="7bcbb09b-a618-464e-b10e-1b214a3cbb24" targetNamespace="http://schemas.microsoft.com/office/2006/metadata/properties" ma:root="true" ma:fieldsID="d5dfebe3aef8b81d74f712a1e51a34bc" ns2:_="" ns3:_="">
    <xsd:import namespace="08be81a3-3e25-4404-9c41-f6fc002ebf35"/>
    <xsd:import namespace="7bcbb09b-a618-464e-b10e-1b214a3cbb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e81a3-3e25-4404-9c41-f6fc002eb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bb09b-a618-464e-b10e-1b214a3cbb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98f99b-9dc8-47a8-8592-c99dfdb77f44}" ma:internalName="TaxCatchAll" ma:showField="CatchAllData" ma:web="7bcbb09b-a618-464e-b10e-1b214a3cbb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3.xml><?xml version="1.0" encoding="utf-8"?>
<ds:datastoreItem xmlns:ds="http://schemas.openxmlformats.org/officeDocument/2006/customXml" ds:itemID="{5B809B18-D188-4882-A443-331AFAB41E33}"/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2025-05-22T10:13:00Z</dcterms:created>
  <dcterms:modified xsi:type="dcterms:W3CDTF">2025-05-22T10:14:00Z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0x010100AACEB6E959DD424E9334176C0AE68602</vt:lpwstr>
  </property>
</Properties>
</file>