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18D88" w14:textId="77777777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092152C570B443DF8E6E44EC7C7C4D8C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2AFF6BEE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15D1F254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DC54EA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B26B79" w14:textId="77777777" w:rsidR="004C0A35" w:rsidRDefault="00000000">
            <w:r>
              <w:t>Attendance</w:t>
            </w:r>
          </w:p>
        </w:tc>
      </w:tr>
      <w:tr w:rsidR="004C0A35" w14:paraId="27F44141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4A2D2D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B3D4B6" w14:textId="77777777" w:rsidR="004C0A35" w:rsidRDefault="00000000">
            <w:r>
              <w:t>Matters arising from the previous meeting</w:t>
            </w:r>
          </w:p>
        </w:tc>
      </w:tr>
      <w:tr w:rsidR="004C0A35" w14:paraId="0286D6AC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782D1C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67647C" w14:textId="77777777" w:rsidR="004C0A35" w:rsidRDefault="00000000">
            <w:r>
              <w:t>Scope, applicability, certification status, legislation</w:t>
            </w:r>
          </w:p>
        </w:tc>
      </w:tr>
      <w:tr w:rsidR="004C0A35" w14:paraId="25440713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E62E13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E823B1C" w14:textId="77777777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45229873" w14:textId="77777777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5B3F44EC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65048734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DD0289D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B2D82A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691BA7E2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5B7F72B9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C3CAA0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415C2D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517A1485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53721AEA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63969694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611CBE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987053" w14:textId="77777777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161A0F0D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00C0129C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3A4D06BA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1B968B" w14:textId="77777777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6B0B37" w14:textId="77777777" w:rsidR="001E5A1F" w:rsidRDefault="001E5A1F" w:rsidP="001E5A1F">
            <w:pPr>
              <w:numPr>
                <w:ilvl w:val="0"/>
                <w:numId w:val="28"/>
              </w:numPr>
            </w:pPr>
            <w:r>
              <w:t>Hazard Management</w:t>
            </w:r>
          </w:p>
          <w:p w14:paraId="499A2A13" w14:textId="77777777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565B73DE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807CFA8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B641D1" w14:textId="77777777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audits, workplace inspections</w:t>
            </w:r>
          </w:p>
          <w:p w14:paraId="5107A3F9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2D2A7860" w14:textId="77777777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5158CA73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35777864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79008A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166F64" w14:textId="77777777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55BC578C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23E3999F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5268B3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8762BC" w14:textId="77777777" w:rsidR="004C0A35" w:rsidRDefault="00000000">
            <w:r>
              <w:t>Other Business</w:t>
            </w:r>
          </w:p>
        </w:tc>
      </w:tr>
      <w:tr w:rsidR="004C0A35" w14:paraId="60A472CB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891BA3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F622DE" w14:textId="77777777" w:rsidR="004C0A35" w:rsidRDefault="00000000">
            <w:r>
              <w:t>Suitability of Management System</w:t>
            </w:r>
          </w:p>
        </w:tc>
      </w:tr>
      <w:tr w:rsidR="004C0A35" w14:paraId="67E46EA1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D4AEEA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D470054" w14:textId="77777777" w:rsidR="004C0A35" w:rsidRDefault="00000000">
            <w:r>
              <w:t>Next Meeting</w:t>
            </w:r>
          </w:p>
        </w:tc>
      </w:tr>
    </w:tbl>
    <w:p w14:paraId="417507B5" w14:textId="77777777" w:rsidR="004C0A35" w:rsidRDefault="004C0A35">
      <w:pPr>
        <w:rPr>
          <w:b/>
        </w:rPr>
      </w:pPr>
    </w:p>
    <w:p w14:paraId="41B56FD7" w14:textId="77777777" w:rsidR="004C0A35" w:rsidRDefault="00000000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  <w:r>
        <w:br w:type="page"/>
      </w:r>
    </w:p>
    <w:p w14:paraId="689050B6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03754C82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67CC904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04CA67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D5AD94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70F0A3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0D66C20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C8DA2D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781CFCA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2E1335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A3A67B" w14:textId="77777777" w:rsidR="004C0A35" w:rsidRDefault="004C0A35"/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36886F" w14:textId="77777777" w:rsidR="004C0A35" w:rsidRDefault="004C0A35">
            <w:pPr>
              <w:jc w:val="center"/>
            </w:pPr>
          </w:p>
        </w:tc>
      </w:tr>
      <w:tr w:rsidR="004C0A35" w14:paraId="623DF62C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15E6A5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1FFE9A1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19D298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B0FE8A" w14:textId="77777777" w:rsidR="00343893" w:rsidRDefault="00343893" w:rsidP="00343893"/>
        </w:tc>
        <w:sdt>
          <w:sdtPr>
            <w:id w:val="209935099"/>
            <w:placeholder>
              <w:docPart w:val="7BF94218C68842029B4CACAE8801708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421CE93" w14:textId="77777777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5E5E4B1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6A6982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7F5A97C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7360EF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17838CF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7D76CC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43514A" w14:textId="77777777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95C4E528DEC74CA5AF093A4DD9FD033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2927447" w14:textId="77777777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58AB401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C33938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76E53F" w14:textId="77777777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C005F6134B3D43088F8F127C2A80E93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4457BCC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535E5B1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C76DCE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CC466F" w14:textId="77777777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51834B1E23A04F00BF4E59DFE27B25C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CB6FEEB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0537F123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D9FD90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76E16695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296A33" w14:textId="77777777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86D7EF118AD246DD9AE7B2808EEAAB1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FDBFAFA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4DC61ED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2A748D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2BB094A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499DADF" w14:textId="77777777" w:rsidR="00B60759" w:rsidRDefault="00B60759" w:rsidP="00B60759">
            <w:r>
              <w:rPr>
                <w:b/>
              </w:rPr>
              <w:t>Objectives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6E82C3" w14:textId="7777777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8853AB9CBE4F4E48AD2F33084844BF3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39B664D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75531C17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43AE19" w14:textId="77777777" w:rsidR="00B60759" w:rsidRDefault="00B60759" w:rsidP="00B60759">
            <w:r>
              <w:rPr>
                <w:b/>
              </w:rPr>
              <w:lastRenderedPageBreak/>
              <w:t>Risks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7AD059" w14:textId="77777777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59EFE3D6DC9A4DB9A7158473B026215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597A2F4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385DAA1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699A11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482D75" w14:textId="77777777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88DC23C771C14B90828B529FF787E8D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204AC94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272CC3F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542094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7379E4A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91257BD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FBCD91B" w14:textId="77777777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1C02B95957F347159AA083C1B0E6167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AE1CCC7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772D51E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46C0C1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5D61FE" w14:textId="77777777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B0872088EBF54C16ACFA4F3A73F68CE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084F164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3DA712E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AD180A" w14:textId="77777777" w:rsidR="00A366F3" w:rsidRDefault="00A366F3" w:rsidP="00A366F3">
            <w:r>
              <w:rPr>
                <w:b/>
              </w:rPr>
              <w:t>Environmental Aspects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8005C9" w14:textId="77777777" w:rsidR="00A366F3" w:rsidRDefault="00A366F3" w:rsidP="00A366F3">
            <w:pPr>
              <w:ind w:left="720"/>
            </w:pPr>
          </w:p>
        </w:tc>
        <w:sdt>
          <w:sdtPr>
            <w:id w:val="1347450247"/>
            <w:placeholder>
              <w:docPart w:val="C04656573B174054AFBBFD00146D904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96AB4CD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648703EB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8E3B55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39C8D11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AAE389F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BEF4F7" w14:textId="77777777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950961E3979F4221BFADF3C0A87770B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0C89354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100B120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8091A97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4E1382" w14:textId="77777777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6C8332DF093B4D48A01651C9D2B5D98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E4F3759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03695A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BE341D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E1F329" w14:textId="77777777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5DFB2DA8149A4277A0FB6214DF4F855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13A2F55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42609D4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17832D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1043F1" w14:textId="77777777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3F835A4F9AD3478D910E7D9F77C781C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90B5248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095EDD8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7E6FDB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4CC3599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2D21D50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1BB2F20" w14:textId="77777777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AC27C517F6D34ADCBB6DBD79E949342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50BB249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EBDC45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501D53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81F53D" w14:textId="77777777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F1938346B5F648D09EED35E810A958E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5A9D0D7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EF009A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21F73A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F1639B2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9060BA72AF714F4F9C01B3EBB2CA515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2B04265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282DD1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AE9041" w14:textId="77777777" w:rsidR="00774B4A" w:rsidRDefault="001E5A1F" w:rsidP="00774B4A">
            <w:r>
              <w:rPr>
                <w:b/>
              </w:rPr>
              <w:t xml:space="preserve">Hazards &amp; </w:t>
            </w:r>
            <w:r w:rsidR="00774B4A">
              <w:rPr>
                <w:b/>
              </w:rPr>
              <w:t>Incidents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8E0BF98" w14:textId="7777777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F968C0A3692B4AAF9042B28F45D65DE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122E39D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1F516019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69B4FF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290CA7E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E0612C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FC9067" w14:textId="77777777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F903A0CA9C6F497AADDBDF24EB02C0F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D3C9AD4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C41CC2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934B65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EC05E25" w14:textId="77777777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BB0BCBA9F7894DBC9A10FC1FF7181A2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4E8A655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45E1A0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4162EF" w14:textId="77777777" w:rsidR="00774B4A" w:rsidRDefault="00774B4A" w:rsidP="00774B4A">
            <w:r>
              <w:rPr>
                <w:b/>
              </w:rPr>
              <w:t>Process</w:t>
            </w:r>
          </w:p>
          <w:p w14:paraId="3E7D4D35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807B0AF" w14:textId="77777777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3B7E7E5ABA99468A952DC87F7AFC6FD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A121FE4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CA8B07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19AB8D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D729CC" w14:textId="77777777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E45115658EEE41CB97A43D46DB66F71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16B4E54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E91226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87087F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5DBCC0" w14:textId="77777777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DC6C4028F7954D109ADA01F94CE203D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01EF45A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EF0421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E166B7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2E5537" w14:textId="77777777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98AFD1E2A77042CBA0C78A2132BC448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6881DE8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B6DEFBA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247374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4F58C05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926A18" w14:textId="77777777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FCE50B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6AEBDE64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98831177EDF740FB930DF0720205E90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5BF84DB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74EF58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D8A4E7" w14:textId="77777777" w:rsidR="00774B4A" w:rsidRDefault="00774B4A" w:rsidP="00774B4A">
            <w:r>
              <w:rPr>
                <w:b/>
              </w:rPr>
              <w:lastRenderedPageBreak/>
              <w:t>Proposed Changes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3AE1BA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3BD882CBB17C4AE4985DAA8864448DE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1F24BB3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A75B78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2E44A4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0C0013" w14:textId="77777777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A8B7CE76C04D4298A4DF27042C0CE97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C6BB118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19F744DA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0F1075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64959CA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192BB3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AE36F6" w14:textId="77777777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1268989750044D69BFF56B996278191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47F5967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F3565D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A8BE5D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9BD8FE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C0AEA46256604645B0B88AA6577ED2A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3E04EA1" w14:textId="77777777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6A11943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907339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28A0E9F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530B17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93DF8A8EED6549A987AA70E3F10707FE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5DD2C79" w14:textId="77777777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vAlign w:val="center"/>
          </w:tcPr>
          <w:p w14:paraId="710003DB" w14:textId="77777777" w:rsidR="004C0A35" w:rsidRDefault="004C0A35"/>
        </w:tc>
      </w:tr>
    </w:tbl>
    <w:p w14:paraId="403C5085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BABAF" w14:textId="77777777" w:rsidR="00360237" w:rsidRDefault="00360237">
      <w:pPr>
        <w:spacing w:after="0"/>
      </w:pPr>
      <w:r>
        <w:separator/>
      </w:r>
    </w:p>
  </w:endnote>
  <w:endnote w:type="continuationSeparator" w:id="0">
    <w:p w14:paraId="121D0DD5" w14:textId="77777777" w:rsidR="00360237" w:rsidRDefault="0036023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1D2103E-F614-4791-948E-4DE76A392AC4}"/>
    <w:embedItalic r:id="rId2" w:fontKey="{01AED119-AE40-4E04-8FCB-409238133F2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4328A11D-9547-43E9-A0DF-6718BE15FA7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DE6DA" w14:textId="77777777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260FD0">
      <w:rPr>
        <w:rFonts w:eastAsia="Arial"/>
      </w:rPr>
      <w:t>Thursday, 5 June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EE2EA" w14:textId="77777777" w:rsidR="00360237" w:rsidRDefault="00360237">
      <w:pPr>
        <w:spacing w:after="0"/>
      </w:pPr>
      <w:r>
        <w:separator/>
      </w:r>
    </w:p>
  </w:footnote>
  <w:footnote w:type="continuationSeparator" w:id="0">
    <w:p w14:paraId="78793C9B" w14:textId="77777777" w:rsidR="00360237" w:rsidRDefault="0036023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92E9E" w14:textId="77777777" w:rsidR="004C0A35" w:rsidRDefault="007E4F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37D3AF9F" wp14:editId="1F77A8EE">
          <wp:extent cx="498296" cy="281330"/>
          <wp:effectExtent l="0" t="0" r="0" b="0"/>
          <wp:docPr id="16388112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1129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8296" cy="2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2DC"/>
    <w:rsid w:val="000155E1"/>
    <w:rsid w:val="000746C6"/>
    <w:rsid w:val="0014488D"/>
    <w:rsid w:val="00182209"/>
    <w:rsid w:val="001E5A1F"/>
    <w:rsid w:val="00260FD0"/>
    <w:rsid w:val="002F3C21"/>
    <w:rsid w:val="00341C47"/>
    <w:rsid w:val="00343893"/>
    <w:rsid w:val="00360237"/>
    <w:rsid w:val="00385EB2"/>
    <w:rsid w:val="00447DBA"/>
    <w:rsid w:val="004C0A35"/>
    <w:rsid w:val="004D7ED1"/>
    <w:rsid w:val="00513379"/>
    <w:rsid w:val="00514F47"/>
    <w:rsid w:val="005952DC"/>
    <w:rsid w:val="006B5022"/>
    <w:rsid w:val="007067AB"/>
    <w:rsid w:val="00774B4A"/>
    <w:rsid w:val="007E4F3C"/>
    <w:rsid w:val="008759D4"/>
    <w:rsid w:val="00877CF3"/>
    <w:rsid w:val="00886846"/>
    <w:rsid w:val="008B7321"/>
    <w:rsid w:val="009A159E"/>
    <w:rsid w:val="009D5386"/>
    <w:rsid w:val="00A06962"/>
    <w:rsid w:val="00A11B4E"/>
    <w:rsid w:val="00A366F3"/>
    <w:rsid w:val="00A72868"/>
    <w:rsid w:val="00A75A25"/>
    <w:rsid w:val="00B55ECF"/>
    <w:rsid w:val="00B60055"/>
    <w:rsid w:val="00B60759"/>
    <w:rsid w:val="00CE0BCD"/>
    <w:rsid w:val="00CF1DDB"/>
    <w:rsid w:val="00D32682"/>
    <w:rsid w:val="00E00CB6"/>
    <w:rsid w:val="00E1113E"/>
    <w:rsid w:val="00E34333"/>
    <w:rsid w:val="00EB7386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0525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92152C570B443DF8E6E44EC7C7C4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586257-04A9-4730-9FA0-1FAFE902B924}"/>
      </w:docPartPr>
      <w:docPartBody>
        <w:p w:rsidR="00000000" w:rsidRDefault="00000000">
          <w:pPr>
            <w:pStyle w:val="092152C570B443DF8E6E44EC7C7C4D8C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7BF94218C68842029B4CACAE88017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97539-0FF3-4D9B-BD43-4B048E67FC1A}"/>
      </w:docPartPr>
      <w:docPartBody>
        <w:p w:rsidR="00000000" w:rsidRDefault="00000000">
          <w:pPr>
            <w:pStyle w:val="7BF94218C68842029B4CACAE88017087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  <w:docPart>
      <w:docPartPr>
        <w:name w:val="95C4E528DEC74CA5AF093A4DD9FD0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06CA1-846E-4150-8151-60419203161A}"/>
      </w:docPartPr>
      <w:docPartBody>
        <w:p w:rsidR="00000000" w:rsidRDefault="00000000">
          <w:pPr>
            <w:pStyle w:val="95C4E528DEC74CA5AF093A4DD9FD033C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005F6134B3D43088F8F127C2A80E9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25B12-9C0C-4520-A735-55061A75DA6A}"/>
      </w:docPartPr>
      <w:docPartBody>
        <w:p w:rsidR="00000000" w:rsidRDefault="00000000">
          <w:pPr>
            <w:pStyle w:val="C005F6134B3D43088F8F127C2A80E93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1834B1E23A04F00BF4E59DFE27B2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46D5B-A11C-4627-95CE-9CD2EFE4469A}"/>
      </w:docPartPr>
      <w:docPartBody>
        <w:p w:rsidR="00000000" w:rsidRDefault="00000000">
          <w:pPr>
            <w:pStyle w:val="51834B1E23A04F00BF4E59DFE27B25C6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6D7EF118AD246DD9AE7B2808EEAA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473F7-6713-4D44-A2DB-9A5915401E7E}"/>
      </w:docPartPr>
      <w:docPartBody>
        <w:p w:rsidR="00000000" w:rsidRDefault="00000000">
          <w:pPr>
            <w:pStyle w:val="86D7EF118AD246DD9AE7B2808EEAAB1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853AB9CBE4F4E48AD2F33084844B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193B47-7363-4B74-9A42-54D349B44542}"/>
      </w:docPartPr>
      <w:docPartBody>
        <w:p w:rsidR="00000000" w:rsidRDefault="00000000">
          <w:pPr>
            <w:pStyle w:val="8853AB9CBE4F4E48AD2F33084844BF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9EFE3D6DC9A4DB9A7158473B0262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6F6614-55E0-4B51-9233-21840FE8104E}"/>
      </w:docPartPr>
      <w:docPartBody>
        <w:p w:rsidR="00000000" w:rsidRDefault="00000000">
          <w:pPr>
            <w:pStyle w:val="59EFE3D6DC9A4DB9A7158473B026215C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8DC23C771C14B90828B529FF787E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D42CF-CE12-4AD3-B429-4D1872D4586D}"/>
      </w:docPartPr>
      <w:docPartBody>
        <w:p w:rsidR="00000000" w:rsidRDefault="00000000">
          <w:pPr>
            <w:pStyle w:val="88DC23C771C14B90828B529FF787E8D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C02B95957F347159AA083C1B0E61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E9A6D-96E1-4CAE-85C4-C8EB8343AD4D}"/>
      </w:docPartPr>
      <w:docPartBody>
        <w:p w:rsidR="00000000" w:rsidRDefault="00000000">
          <w:pPr>
            <w:pStyle w:val="1C02B95957F347159AA083C1B0E6167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0872088EBF54C16ACFA4F3A73F68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83EB2-A85D-485D-8066-7BECD134129C}"/>
      </w:docPartPr>
      <w:docPartBody>
        <w:p w:rsidR="00000000" w:rsidRDefault="00000000">
          <w:pPr>
            <w:pStyle w:val="B0872088EBF54C16ACFA4F3A73F68CE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04656573B174054AFBBFD00146D9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EDFEF-A426-4368-8E16-615172E5CEA4}"/>
      </w:docPartPr>
      <w:docPartBody>
        <w:p w:rsidR="00000000" w:rsidRDefault="00000000">
          <w:pPr>
            <w:pStyle w:val="C04656573B174054AFBBFD00146D9042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50961E3979F4221BFADF3C0A8777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48C3-749C-4589-97C6-EB905E2C94AA}"/>
      </w:docPartPr>
      <w:docPartBody>
        <w:p w:rsidR="00000000" w:rsidRDefault="00000000">
          <w:pPr>
            <w:pStyle w:val="950961E3979F4221BFADF3C0A87770B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C8332DF093B4D48A01651C9D2B5D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2D464-E938-4A0D-87E6-335C2B8A7124}"/>
      </w:docPartPr>
      <w:docPartBody>
        <w:p w:rsidR="00000000" w:rsidRDefault="00000000">
          <w:pPr>
            <w:pStyle w:val="6C8332DF093B4D48A01651C9D2B5D98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DFB2DA8149A4277A0FB6214DF4F8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77D26-8141-49FF-80FF-C85FF6F09357}"/>
      </w:docPartPr>
      <w:docPartBody>
        <w:p w:rsidR="00000000" w:rsidRDefault="00000000">
          <w:pPr>
            <w:pStyle w:val="5DFB2DA8149A4277A0FB6214DF4F855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F835A4F9AD3478D910E7D9F77C781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81974-B741-4AFE-AC3F-DA6A279758D4}"/>
      </w:docPartPr>
      <w:docPartBody>
        <w:p w:rsidR="00000000" w:rsidRDefault="00000000">
          <w:pPr>
            <w:pStyle w:val="3F835A4F9AD3478D910E7D9F77C781C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C27C517F6D34ADCBB6DBD79E94934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EAA08-6648-4667-BFF3-6C73FA6F9E49}"/>
      </w:docPartPr>
      <w:docPartBody>
        <w:p w:rsidR="00000000" w:rsidRDefault="00000000">
          <w:pPr>
            <w:pStyle w:val="AC27C517F6D34ADCBB6DBD79E949342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1938346B5F648D09EED35E810A958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49681-5363-42F1-AD6E-759FC8F4E343}"/>
      </w:docPartPr>
      <w:docPartBody>
        <w:p w:rsidR="00000000" w:rsidRDefault="00000000">
          <w:pPr>
            <w:pStyle w:val="F1938346B5F648D09EED35E810A958E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060BA72AF714F4F9C01B3EBB2CA5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27D81-4108-4CDB-83AD-5513B19E0617}"/>
      </w:docPartPr>
      <w:docPartBody>
        <w:p w:rsidR="00000000" w:rsidRDefault="00000000">
          <w:pPr>
            <w:pStyle w:val="9060BA72AF714F4F9C01B3EBB2CA515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968C0A3692B4AAF9042B28F45D65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66D00-6FE2-4FEE-9222-DF54E9C77F1B}"/>
      </w:docPartPr>
      <w:docPartBody>
        <w:p w:rsidR="00000000" w:rsidRDefault="00000000">
          <w:pPr>
            <w:pStyle w:val="F968C0A3692B4AAF9042B28F45D65DEC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903A0CA9C6F497AADDBDF24EB02C0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5FEC0-7419-4569-A78E-80C4FE4BE592}"/>
      </w:docPartPr>
      <w:docPartBody>
        <w:p w:rsidR="00000000" w:rsidRDefault="00000000">
          <w:pPr>
            <w:pStyle w:val="F903A0CA9C6F497AADDBDF24EB02C0F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B0BCBA9F7894DBC9A10FC1FF7181A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6C158-8255-45AE-BE4A-93539C7F9D52}"/>
      </w:docPartPr>
      <w:docPartBody>
        <w:p w:rsidR="00000000" w:rsidRDefault="00000000">
          <w:pPr>
            <w:pStyle w:val="BB0BCBA9F7894DBC9A10FC1FF7181A2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B7E7E5ABA99468A952DC87F7AFC6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E3FC83-E031-4B68-94BA-E6EB788A1AC5}"/>
      </w:docPartPr>
      <w:docPartBody>
        <w:p w:rsidR="00000000" w:rsidRDefault="00000000">
          <w:pPr>
            <w:pStyle w:val="3B7E7E5ABA99468A952DC87F7AFC6FD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45115658EEE41CB97A43D46DB66F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AC9B-2A57-4F91-90C1-CD0961AB1A41}"/>
      </w:docPartPr>
      <w:docPartBody>
        <w:p w:rsidR="00000000" w:rsidRDefault="00000000">
          <w:pPr>
            <w:pStyle w:val="E45115658EEE41CB97A43D46DB66F712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C6C4028F7954D109ADA01F94CE20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5455D-BEE7-4B4C-B0F1-4DF278BE3678}"/>
      </w:docPartPr>
      <w:docPartBody>
        <w:p w:rsidR="00000000" w:rsidRDefault="00000000">
          <w:pPr>
            <w:pStyle w:val="DC6C4028F7954D109ADA01F94CE203D2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8AFD1E2A77042CBA0C78A2132BC44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A235C-8F58-41C0-8E19-E3D9356004C5}"/>
      </w:docPartPr>
      <w:docPartBody>
        <w:p w:rsidR="00000000" w:rsidRDefault="00000000">
          <w:pPr>
            <w:pStyle w:val="98AFD1E2A77042CBA0C78A2132BC448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8831177EDF740FB930DF0720205E9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73057-6FCB-42FC-8E4A-2A06E65E37B2}"/>
      </w:docPartPr>
      <w:docPartBody>
        <w:p w:rsidR="00000000" w:rsidRDefault="00000000">
          <w:pPr>
            <w:pStyle w:val="98831177EDF740FB930DF0720205E90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BD882CBB17C4AE4985DAA8864448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7007B-6AF0-4F7A-969C-B7CF7F956BDE}"/>
      </w:docPartPr>
      <w:docPartBody>
        <w:p w:rsidR="00000000" w:rsidRDefault="00000000">
          <w:pPr>
            <w:pStyle w:val="3BD882CBB17C4AE4985DAA8864448DEC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8B7CE76C04D4298A4DF27042C0CE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1D586-BDE7-47A0-915F-49F5A6FCB8E8}"/>
      </w:docPartPr>
      <w:docPartBody>
        <w:p w:rsidR="00000000" w:rsidRDefault="00000000">
          <w:pPr>
            <w:pStyle w:val="A8B7CE76C04D4298A4DF27042C0CE97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268989750044D69BFF56B9962781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4043B-1028-47BE-96AD-3980EA022F43}"/>
      </w:docPartPr>
      <w:docPartBody>
        <w:p w:rsidR="00000000" w:rsidRDefault="00000000">
          <w:pPr>
            <w:pStyle w:val="1268989750044D69BFF56B996278191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0AEA46256604645B0B88AA6577ED2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BADA04-FA8A-4F9E-9E6F-995490FAB868}"/>
      </w:docPartPr>
      <w:docPartBody>
        <w:p w:rsidR="00000000" w:rsidRDefault="00000000">
          <w:pPr>
            <w:pStyle w:val="C0AEA46256604645B0B88AA6577ED2A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3DF8A8EED6549A987AA70E3F1070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1A9A0-CAB4-46D6-BD38-525B9E9C94CE}"/>
      </w:docPartPr>
      <w:docPartBody>
        <w:p w:rsidR="00000000" w:rsidRDefault="00000000">
          <w:pPr>
            <w:pStyle w:val="93DF8A8EED6549A987AA70E3F10707FE"/>
          </w:pPr>
          <w:r w:rsidRPr="00265FE7">
            <w:rPr>
              <w:rStyle w:val="PlaceholderText"/>
              <w:rFonts w:eastAsia="Arial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E0"/>
    <w:rsid w:val="008644E0"/>
    <w:rsid w:val="00E1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092152C570B443DF8E6E44EC7C7C4D8C">
    <w:name w:val="092152C570B443DF8E6E44EC7C7C4D8C"/>
  </w:style>
  <w:style w:type="paragraph" w:customStyle="1" w:styleId="7BF94218C68842029B4CACAE88017087">
    <w:name w:val="7BF94218C68842029B4CACAE88017087"/>
  </w:style>
  <w:style w:type="paragraph" w:customStyle="1" w:styleId="95C4E528DEC74CA5AF093A4DD9FD033C">
    <w:name w:val="95C4E528DEC74CA5AF093A4DD9FD033C"/>
  </w:style>
  <w:style w:type="paragraph" w:customStyle="1" w:styleId="C005F6134B3D43088F8F127C2A80E93D">
    <w:name w:val="C005F6134B3D43088F8F127C2A80E93D"/>
  </w:style>
  <w:style w:type="paragraph" w:customStyle="1" w:styleId="51834B1E23A04F00BF4E59DFE27B25C6">
    <w:name w:val="51834B1E23A04F00BF4E59DFE27B25C6"/>
  </w:style>
  <w:style w:type="paragraph" w:customStyle="1" w:styleId="86D7EF118AD246DD9AE7B2808EEAAB13">
    <w:name w:val="86D7EF118AD246DD9AE7B2808EEAAB13"/>
  </w:style>
  <w:style w:type="paragraph" w:customStyle="1" w:styleId="8853AB9CBE4F4E48AD2F33084844BF31">
    <w:name w:val="8853AB9CBE4F4E48AD2F33084844BF31"/>
  </w:style>
  <w:style w:type="paragraph" w:customStyle="1" w:styleId="59EFE3D6DC9A4DB9A7158473B026215C">
    <w:name w:val="59EFE3D6DC9A4DB9A7158473B026215C"/>
  </w:style>
  <w:style w:type="paragraph" w:customStyle="1" w:styleId="88DC23C771C14B90828B529FF787E8D3">
    <w:name w:val="88DC23C771C14B90828B529FF787E8D3"/>
  </w:style>
  <w:style w:type="paragraph" w:customStyle="1" w:styleId="1C02B95957F347159AA083C1B0E6167B">
    <w:name w:val="1C02B95957F347159AA083C1B0E6167B"/>
  </w:style>
  <w:style w:type="paragraph" w:customStyle="1" w:styleId="B0872088EBF54C16ACFA4F3A73F68CEA">
    <w:name w:val="B0872088EBF54C16ACFA4F3A73F68CEA"/>
  </w:style>
  <w:style w:type="paragraph" w:customStyle="1" w:styleId="C04656573B174054AFBBFD00146D9042">
    <w:name w:val="C04656573B174054AFBBFD00146D9042"/>
  </w:style>
  <w:style w:type="paragraph" w:customStyle="1" w:styleId="950961E3979F4221BFADF3C0A87770B3">
    <w:name w:val="950961E3979F4221BFADF3C0A87770B3"/>
  </w:style>
  <w:style w:type="paragraph" w:customStyle="1" w:styleId="6C8332DF093B4D48A01651C9D2B5D98D">
    <w:name w:val="6C8332DF093B4D48A01651C9D2B5D98D"/>
  </w:style>
  <w:style w:type="paragraph" w:customStyle="1" w:styleId="5DFB2DA8149A4277A0FB6214DF4F8554">
    <w:name w:val="5DFB2DA8149A4277A0FB6214DF4F8554"/>
  </w:style>
  <w:style w:type="paragraph" w:customStyle="1" w:styleId="3F835A4F9AD3478D910E7D9F77C781CD">
    <w:name w:val="3F835A4F9AD3478D910E7D9F77C781CD"/>
  </w:style>
  <w:style w:type="paragraph" w:customStyle="1" w:styleId="AC27C517F6D34ADCBB6DBD79E949342D">
    <w:name w:val="AC27C517F6D34ADCBB6DBD79E949342D"/>
  </w:style>
  <w:style w:type="paragraph" w:customStyle="1" w:styleId="F1938346B5F648D09EED35E810A958E1">
    <w:name w:val="F1938346B5F648D09EED35E810A958E1"/>
  </w:style>
  <w:style w:type="paragraph" w:customStyle="1" w:styleId="9060BA72AF714F4F9C01B3EBB2CA5157">
    <w:name w:val="9060BA72AF714F4F9C01B3EBB2CA5157"/>
  </w:style>
  <w:style w:type="paragraph" w:customStyle="1" w:styleId="F968C0A3692B4AAF9042B28F45D65DEC">
    <w:name w:val="F968C0A3692B4AAF9042B28F45D65DEC"/>
  </w:style>
  <w:style w:type="paragraph" w:customStyle="1" w:styleId="F903A0CA9C6F497AADDBDF24EB02C0FE">
    <w:name w:val="F903A0CA9C6F497AADDBDF24EB02C0FE"/>
  </w:style>
  <w:style w:type="paragraph" w:customStyle="1" w:styleId="BB0BCBA9F7894DBC9A10FC1FF7181A2F">
    <w:name w:val="BB0BCBA9F7894DBC9A10FC1FF7181A2F"/>
  </w:style>
  <w:style w:type="paragraph" w:customStyle="1" w:styleId="3B7E7E5ABA99468A952DC87F7AFC6FDE">
    <w:name w:val="3B7E7E5ABA99468A952DC87F7AFC6FDE"/>
  </w:style>
  <w:style w:type="paragraph" w:customStyle="1" w:styleId="E45115658EEE41CB97A43D46DB66F712">
    <w:name w:val="E45115658EEE41CB97A43D46DB66F712"/>
  </w:style>
  <w:style w:type="paragraph" w:customStyle="1" w:styleId="DC6C4028F7954D109ADA01F94CE203D2">
    <w:name w:val="DC6C4028F7954D109ADA01F94CE203D2"/>
  </w:style>
  <w:style w:type="paragraph" w:customStyle="1" w:styleId="98AFD1E2A77042CBA0C78A2132BC4485">
    <w:name w:val="98AFD1E2A77042CBA0C78A2132BC4485"/>
  </w:style>
  <w:style w:type="paragraph" w:customStyle="1" w:styleId="98831177EDF740FB930DF0720205E90A">
    <w:name w:val="98831177EDF740FB930DF0720205E90A"/>
  </w:style>
  <w:style w:type="paragraph" w:customStyle="1" w:styleId="3BD882CBB17C4AE4985DAA8864448DEC">
    <w:name w:val="3BD882CBB17C4AE4985DAA8864448DEC"/>
  </w:style>
  <w:style w:type="paragraph" w:customStyle="1" w:styleId="A8B7CE76C04D4298A4DF27042C0CE979">
    <w:name w:val="A8B7CE76C04D4298A4DF27042C0CE979"/>
  </w:style>
  <w:style w:type="paragraph" w:customStyle="1" w:styleId="1268989750044D69BFF56B9962781913">
    <w:name w:val="1268989750044D69BFF56B9962781913"/>
  </w:style>
  <w:style w:type="paragraph" w:customStyle="1" w:styleId="C0AEA46256604645B0B88AA6577ED2A3">
    <w:name w:val="C0AEA46256604645B0B88AA6577ED2A3"/>
  </w:style>
  <w:style w:type="paragraph" w:customStyle="1" w:styleId="93DF8A8EED6549A987AA70E3F10707FE">
    <w:name w:val="93DF8A8EED6549A987AA70E3F10707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Props1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</Template>
  <TotalTime>2</TotalTime>
  <Pages>5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1</cp:revision>
  <dcterms:created xsi:type="dcterms:W3CDTF">2025-10-10T23:17:00Z</dcterms:created>
  <dcterms:modified xsi:type="dcterms:W3CDTF">2025-10-10T23:19:00Z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